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680"/>
        <w:gridCol w:w="2070"/>
        <w:gridCol w:w="4680"/>
      </w:tblGrid>
      <w:tr w:rsidR="005F6144" w:rsidTr="00E3023A">
        <w:trPr>
          <w:trHeight w:val="7560"/>
        </w:trPr>
        <w:tc>
          <w:tcPr>
            <w:tcW w:w="4680" w:type="dxa"/>
            <w:vAlign w:val="center"/>
          </w:tcPr>
          <w:p w:rsidR="005F6144" w:rsidRDefault="006F61E4" w:rsidP="00E3023A">
            <w:pPr>
              <w:pStyle w:val="Title"/>
              <w:jc w:val="center"/>
            </w:pPr>
            <w:r>
              <w:t>2019 Fall</w:t>
            </w:r>
          </w:p>
          <w:sdt>
            <w:sdtPr>
              <w:id w:val="-1997323962"/>
              <w:placeholder>
                <w:docPart w:val="B547F50ADE3A443EB44837E82A98E08B"/>
              </w:placeholder>
              <w:temporary/>
              <w:showingPlcHdr/>
              <w15:appearance w15:val="hidden"/>
            </w:sdtPr>
            <w:sdtEndPr/>
            <w:sdtContent>
              <w:p w:rsidR="005F6144" w:rsidRPr="005F6144" w:rsidRDefault="005F6144" w:rsidP="00E3023A">
                <w:pPr>
                  <w:pStyle w:val="Subtitle"/>
                  <w:jc w:val="center"/>
                </w:pPr>
                <w:r w:rsidRPr="005F6144">
                  <w:t>Fest</w:t>
                </w:r>
              </w:p>
            </w:sdtContent>
          </w:sdt>
        </w:tc>
        <w:tc>
          <w:tcPr>
            <w:tcW w:w="2070" w:type="dxa"/>
          </w:tcPr>
          <w:p w:rsidR="005F6144" w:rsidRPr="005F6144" w:rsidRDefault="005F6144" w:rsidP="005F6144"/>
        </w:tc>
        <w:tc>
          <w:tcPr>
            <w:tcW w:w="4680" w:type="dxa"/>
          </w:tcPr>
          <w:p w:rsidR="005F6144" w:rsidRPr="005F6144" w:rsidRDefault="006E25E9" w:rsidP="005F6144"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CAF" w:rsidTr="009303FA">
        <w:trPr>
          <w:trHeight w:val="630"/>
        </w:trPr>
        <w:tc>
          <w:tcPr>
            <w:tcW w:w="6750" w:type="dxa"/>
            <w:gridSpan w:val="2"/>
          </w:tcPr>
          <w:p w:rsidR="00971CAF" w:rsidRPr="005F6144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5F6144" w:rsidRDefault="00971CAF" w:rsidP="005F6144">
            <w:pPr>
              <w:spacing w:before="0" w:after="0"/>
            </w:pPr>
          </w:p>
        </w:tc>
      </w:tr>
      <w:tr w:rsidR="00EB0651" w:rsidTr="009303FA">
        <w:trPr>
          <w:trHeight w:val="5211"/>
        </w:trPr>
        <w:tc>
          <w:tcPr>
            <w:tcW w:w="6750" w:type="dxa"/>
            <w:gridSpan w:val="2"/>
          </w:tcPr>
          <w:p w:rsidR="006F61E4" w:rsidRDefault="006F61E4" w:rsidP="006F61E4">
            <w:r>
              <w:t>Join us at Malabar Community Park</w:t>
            </w:r>
            <w:r w:rsidR="00887B92">
              <w:t xml:space="preserve"> at 1840 Malabar Road</w:t>
            </w:r>
            <w:r>
              <w:t xml:space="preserve"> for our 2019 </w:t>
            </w:r>
            <w:proofErr w:type="spellStart"/>
            <w:r>
              <w:t>FallFest</w:t>
            </w:r>
            <w:proofErr w:type="spellEnd"/>
            <w:r>
              <w:t xml:space="preserve">! </w:t>
            </w:r>
            <w:r w:rsidR="006E08AA">
              <w:t xml:space="preserve">This years event is sponsored by </w:t>
            </w:r>
            <w:r w:rsidR="006E25E9">
              <w:t>Waste Management, Florida Power and Light, Best Western Plus in Sebastian, as well as several other local businesses.</w:t>
            </w:r>
            <w:bookmarkStart w:id="0" w:name="_GoBack"/>
            <w:bookmarkEnd w:id="0"/>
            <w:r>
              <w:t>We will have a car show, hot food, local arts and crafts vendor</w:t>
            </w:r>
            <w:r w:rsidR="006E25E9">
              <w:t>s</w:t>
            </w:r>
            <w:r>
              <w:t xml:space="preserve">, a kids zone, </w:t>
            </w:r>
            <w:r w:rsidR="00C04C1E">
              <w:t>Jaws of Life demonstration</w:t>
            </w:r>
            <w:r w:rsidR="00094DAB">
              <w:t xml:space="preserve">, Medivac Helicopter flight, </w:t>
            </w:r>
            <w:r>
              <w:t xml:space="preserve">and much more! </w:t>
            </w:r>
          </w:p>
          <w:p w:rsidR="006F61E4" w:rsidRDefault="006F61E4" w:rsidP="006F61E4">
            <w:r>
              <w:t>Bring the whole family to meet your neighbors, and your Town Staff!</w:t>
            </w:r>
          </w:p>
          <w:p w:rsidR="006F61E4" w:rsidRPr="005F6144" w:rsidRDefault="006F61E4" w:rsidP="006F61E4">
            <w:r>
              <w:t>Vendor spots are still open, please call Richard Kohler at 321-727-7764 for more information!</w:t>
            </w:r>
          </w:p>
        </w:tc>
        <w:tc>
          <w:tcPr>
            <w:tcW w:w="4680" w:type="dxa"/>
            <w:vAlign w:val="bottom"/>
          </w:tcPr>
          <w:p w:rsidR="00EB0651" w:rsidRPr="005F6144" w:rsidRDefault="006F61E4" w:rsidP="00EB0651">
            <w:pPr>
              <w:pStyle w:val="Date"/>
            </w:pPr>
            <w:r>
              <w:t>November 30th</w:t>
            </w:r>
          </w:p>
          <w:p w:rsidR="00EB0651" w:rsidRDefault="006F61E4" w:rsidP="00EB0651">
            <w:pPr>
              <w:pStyle w:val="Time"/>
            </w:pPr>
            <w:r>
              <w:t>9 Am to 3 PM</w:t>
            </w:r>
          </w:p>
          <w:p w:rsidR="00EB0651" w:rsidRPr="005F6144" w:rsidRDefault="00EB0651" w:rsidP="00EB0651">
            <w:pPr>
              <w:pStyle w:val="ContactInfo"/>
            </w:pPr>
          </w:p>
        </w:tc>
      </w:tr>
    </w:tbl>
    <w:p w:rsidR="002A068F" w:rsidRPr="009303FA" w:rsidRDefault="002A068F" w:rsidP="00F12A85">
      <w:pPr>
        <w:pStyle w:val="NoSpacing"/>
        <w:spacing w:before="0"/>
        <w:rPr>
          <w:sz w:val="4"/>
        </w:rPr>
      </w:pPr>
    </w:p>
    <w:sectPr w:rsidR="002A068F" w:rsidRPr="009303FA" w:rsidSect="00E3023A">
      <w:footerReference w:type="default" r:id="rId12"/>
      <w:headerReference w:type="first" r:id="rId13"/>
      <w:footerReference w:type="first" r:id="rId14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63D" w:rsidRDefault="0068563D" w:rsidP="008B0818">
      <w:r>
        <w:separator/>
      </w:r>
    </w:p>
  </w:endnote>
  <w:endnote w:type="continuationSeparator" w:id="0">
    <w:p w:rsidR="0068563D" w:rsidRDefault="0068563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1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3BE" w:rsidRPr="00EB0651" w:rsidRDefault="00B873BE" w:rsidP="00EB0651">
    <w:pPr>
      <w:pStyle w:val="Footer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63D" w:rsidRDefault="0068563D" w:rsidP="008B0818">
      <w:r>
        <w:separator/>
      </w:r>
    </w:p>
  </w:footnote>
  <w:footnote w:type="continuationSeparator" w:id="0">
    <w:p w:rsidR="0068563D" w:rsidRDefault="0068563D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oup 4" o:spid="_x0000_s1026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1E4"/>
    <w:rsid w:val="00010291"/>
    <w:rsid w:val="00034346"/>
    <w:rsid w:val="00070A4B"/>
    <w:rsid w:val="00087178"/>
    <w:rsid w:val="00094DAB"/>
    <w:rsid w:val="000E33EA"/>
    <w:rsid w:val="000E4117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8563D"/>
    <w:rsid w:val="0069500E"/>
    <w:rsid w:val="006973C3"/>
    <w:rsid w:val="006A274F"/>
    <w:rsid w:val="006B1A52"/>
    <w:rsid w:val="006C1905"/>
    <w:rsid w:val="006C2CF5"/>
    <w:rsid w:val="006E08AA"/>
    <w:rsid w:val="006E25E9"/>
    <w:rsid w:val="006F61E4"/>
    <w:rsid w:val="00713F12"/>
    <w:rsid w:val="00721DBA"/>
    <w:rsid w:val="007322A5"/>
    <w:rsid w:val="007A4EDB"/>
    <w:rsid w:val="007E14C4"/>
    <w:rsid w:val="0083195F"/>
    <w:rsid w:val="00834305"/>
    <w:rsid w:val="008365E3"/>
    <w:rsid w:val="00887B92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42FE0"/>
    <w:rsid w:val="00B550C6"/>
    <w:rsid w:val="00B873BE"/>
    <w:rsid w:val="00B90655"/>
    <w:rsid w:val="00BD6DAD"/>
    <w:rsid w:val="00BE1D7E"/>
    <w:rsid w:val="00C04C1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87D8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Time">
    <w:name w:val="Time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abar%20User\AppData\Roaming\Microsoft\Templates\Fall%20festival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547F50ADE3A443EB44837E82A98E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B570B-6C76-41A8-96AB-00BCD53146C1}"/>
      </w:docPartPr>
      <w:docPartBody>
        <w:p w:rsidR="006228AA" w:rsidRDefault="008B3621">
          <w:pPr>
            <w:pStyle w:val="B547F50ADE3A443EB44837E82A98E08B"/>
          </w:pPr>
          <w:r w:rsidRPr="005F6144">
            <w:t>Fest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21"/>
    <w:rsid w:val="006228AA"/>
    <w:rsid w:val="008B3621"/>
    <w:rsid w:val="0099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67543B6EBE4CB3A62DA64F8B832709">
    <w:name w:val="1B67543B6EBE4CB3A62DA64F8B832709"/>
  </w:style>
  <w:style w:type="paragraph" w:customStyle="1" w:styleId="B547F50ADE3A443EB44837E82A98E08B">
    <w:name w:val="B547F50ADE3A443EB44837E82A98E08B"/>
  </w:style>
  <w:style w:type="paragraph" w:customStyle="1" w:styleId="D1245B81687647B6893719D58481AF58">
    <w:name w:val="D1245B81687647B6893719D58481AF58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6A874703CE88487380A859418BC83A94">
    <w:name w:val="6A874703CE88487380A859418BC83A94"/>
  </w:style>
  <w:style w:type="paragraph" w:customStyle="1" w:styleId="60C45AC5C0BD4FA79E4BCA677048C113">
    <w:name w:val="60C45AC5C0BD4FA79E4BCA677048C113"/>
  </w:style>
  <w:style w:type="paragraph" w:customStyle="1" w:styleId="3623E5B56D574E658EF122783B99E047">
    <w:name w:val="3623E5B56D574E658EF122783B99E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55A8E-EAEC-4214-A1C6-5CB6239AFFB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CD202AA-5A6F-45CF-BA1D-4F2540F94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EC5918-E12C-4D1B-B4DA-0D4B129C3F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BF7019-44C3-4163-B653-824AF378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festival flyer</Template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2019-11-08T14:47:00Z</dcterms:created>
  <dcterms:modified xsi:type="dcterms:W3CDTF">2019-11-08T20:50:00Z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